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85" w:rsidRPr="000625B4" w:rsidRDefault="004A1D85" w:rsidP="00892E4D">
      <w:pPr>
        <w:spacing w:line="240" w:lineRule="auto"/>
        <w:ind w:left="4236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sz w:val="24"/>
          <w:szCs w:val="24"/>
        </w:rPr>
        <w:t>Заведующему  МАДОУ №</w:t>
      </w:r>
      <w:r>
        <w:rPr>
          <w:rFonts w:ascii="Times New Roman" w:hAnsi="Times New Roman"/>
          <w:sz w:val="24"/>
          <w:szCs w:val="24"/>
        </w:rPr>
        <w:t>262</w:t>
      </w:r>
    </w:p>
    <w:p w:rsidR="004A1D85" w:rsidRPr="000625B4" w:rsidRDefault="004A1D85" w:rsidP="00892E4D">
      <w:pPr>
        <w:spacing w:line="240" w:lineRule="auto"/>
        <w:ind w:left="42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М.Ю.Густовой</w:t>
      </w:r>
    </w:p>
    <w:p w:rsidR="004A1D85" w:rsidRPr="000625B4" w:rsidRDefault="004A1D85" w:rsidP="00892E4D">
      <w:pPr>
        <w:spacing w:line="240" w:lineRule="auto"/>
        <w:ind w:left="4236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4A1D85" w:rsidRPr="000625B4" w:rsidRDefault="004A1D85" w:rsidP="00892E4D">
      <w:pPr>
        <w:spacing w:line="240" w:lineRule="auto"/>
        <w:ind w:left="4236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4A1D85" w:rsidRPr="000625B4" w:rsidRDefault="004A1D85" w:rsidP="00892E4D">
      <w:pPr>
        <w:spacing w:line="240" w:lineRule="auto"/>
        <w:rPr>
          <w:rFonts w:ascii="Times New Roman" w:hAnsi="Times New Roman"/>
          <w:i/>
          <w:sz w:val="18"/>
          <w:szCs w:val="18"/>
        </w:rPr>
      </w:pP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i/>
          <w:sz w:val="18"/>
          <w:szCs w:val="18"/>
        </w:rPr>
        <w:t>(ФИО заявителя)</w:t>
      </w:r>
    </w:p>
    <w:p w:rsidR="004A1D85" w:rsidRPr="000625B4" w:rsidRDefault="004A1D85" w:rsidP="00892E4D">
      <w:pPr>
        <w:spacing w:line="240" w:lineRule="auto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  <w:t>Адрес________________________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4A1D85" w:rsidRPr="000625B4" w:rsidRDefault="004A1D85" w:rsidP="00892E4D">
      <w:pPr>
        <w:spacing w:line="240" w:lineRule="auto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  <w:t>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4A1D85" w:rsidRPr="000625B4" w:rsidRDefault="004A1D85" w:rsidP="00892E4D">
      <w:pPr>
        <w:spacing w:line="240" w:lineRule="auto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ab/>
        <w:t>Тел.___________________________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4A1D85" w:rsidRPr="000625B4" w:rsidRDefault="004A1D85" w:rsidP="000625B4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4A1D85" w:rsidRPr="000625B4" w:rsidRDefault="004A1D85" w:rsidP="00892E4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25B4">
        <w:rPr>
          <w:rFonts w:ascii="Times New Roman" w:hAnsi="Times New Roman"/>
          <w:b/>
          <w:sz w:val="24"/>
          <w:szCs w:val="24"/>
        </w:rPr>
        <w:t>Заявление родителя (законного представителя)</w:t>
      </w:r>
    </w:p>
    <w:p w:rsidR="004A1D85" w:rsidRPr="000625B4" w:rsidRDefault="004A1D85" w:rsidP="00892E4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25B4">
        <w:rPr>
          <w:rFonts w:ascii="Times New Roman" w:hAnsi="Times New Roman"/>
          <w:b/>
          <w:sz w:val="24"/>
          <w:szCs w:val="24"/>
        </w:rPr>
        <w:t>на изучение татарского языка в рамках,</w:t>
      </w:r>
    </w:p>
    <w:p w:rsidR="004A1D85" w:rsidRPr="000625B4" w:rsidRDefault="004A1D85" w:rsidP="00892E4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25B4">
        <w:rPr>
          <w:rFonts w:ascii="Times New Roman" w:hAnsi="Times New Roman"/>
          <w:b/>
          <w:sz w:val="24"/>
          <w:szCs w:val="24"/>
        </w:rPr>
        <w:t xml:space="preserve">определенных образовательной Программой МАДОУ № </w:t>
      </w:r>
      <w:r>
        <w:rPr>
          <w:rFonts w:ascii="Times New Roman" w:hAnsi="Times New Roman"/>
          <w:b/>
          <w:sz w:val="24"/>
          <w:szCs w:val="24"/>
        </w:rPr>
        <w:t>262</w:t>
      </w:r>
    </w:p>
    <w:p w:rsidR="004A1D85" w:rsidRPr="000625B4" w:rsidRDefault="004A1D85" w:rsidP="000625B4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4A1D85" w:rsidRPr="000625B4" w:rsidRDefault="004A1D85" w:rsidP="008E0205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b/>
          <w:sz w:val="24"/>
          <w:szCs w:val="24"/>
        </w:rPr>
        <w:tab/>
      </w:r>
      <w:r w:rsidRPr="000625B4">
        <w:rPr>
          <w:rFonts w:ascii="Times New Roman" w:hAnsi="Times New Roman"/>
          <w:sz w:val="24"/>
          <w:szCs w:val="24"/>
        </w:rPr>
        <w:t>Я,_________________________________________________________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0625B4">
        <w:rPr>
          <w:rFonts w:ascii="Times New Roman" w:hAnsi="Times New Roman"/>
          <w:sz w:val="24"/>
          <w:szCs w:val="24"/>
        </w:rPr>
        <w:t>,</w:t>
      </w:r>
    </w:p>
    <w:p w:rsidR="004A1D85" w:rsidRPr="000625B4" w:rsidRDefault="004A1D85" w:rsidP="001D03E2">
      <w:pPr>
        <w:spacing w:line="240" w:lineRule="auto"/>
        <w:ind w:firstLine="0"/>
        <w:jc w:val="center"/>
        <w:rPr>
          <w:rFonts w:ascii="Times New Roman" w:hAnsi="Times New Roman"/>
          <w:i/>
          <w:sz w:val="20"/>
          <w:szCs w:val="20"/>
        </w:rPr>
      </w:pPr>
      <w:r w:rsidRPr="000625B4">
        <w:rPr>
          <w:rFonts w:ascii="Times New Roman" w:hAnsi="Times New Roman"/>
          <w:i/>
          <w:sz w:val="20"/>
          <w:szCs w:val="20"/>
        </w:rPr>
        <w:t>(Фамилия, Имя, Отчество родителя (законного представителя)</w:t>
      </w:r>
    </w:p>
    <w:p w:rsidR="004A1D85" w:rsidRPr="000625B4" w:rsidRDefault="004A1D85" w:rsidP="008E0205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sz w:val="24"/>
          <w:szCs w:val="24"/>
        </w:rPr>
        <w:t>ознакомлен(а) с образовательной программой МАДОУ  «Детский сад №</w:t>
      </w:r>
      <w:r>
        <w:rPr>
          <w:rFonts w:ascii="Times New Roman" w:hAnsi="Times New Roman"/>
          <w:sz w:val="24"/>
          <w:szCs w:val="24"/>
        </w:rPr>
        <w:t xml:space="preserve"> 262 </w:t>
      </w:r>
      <w:r w:rsidRPr="000625B4">
        <w:rPr>
          <w:rFonts w:ascii="Times New Roman" w:hAnsi="Times New Roman"/>
          <w:sz w:val="24"/>
          <w:szCs w:val="24"/>
        </w:rPr>
        <w:t>комбинированного вида» Московского района г.Казани.</w:t>
      </w:r>
    </w:p>
    <w:p w:rsidR="004A1D85" w:rsidRPr="000625B4" w:rsidRDefault="004A1D85" w:rsidP="008E0205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sz w:val="24"/>
          <w:szCs w:val="24"/>
        </w:rPr>
        <w:tab/>
        <w:t>Мне разъяснено содержание вариативной части образовательной Программы, в том числе объем изучения татарского языка в рамках воспитательно-образовательного процесса.</w:t>
      </w:r>
    </w:p>
    <w:p w:rsidR="004A1D85" w:rsidRPr="000625B4" w:rsidRDefault="004A1D85" w:rsidP="00892E4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sz w:val="24"/>
          <w:szCs w:val="24"/>
        </w:rPr>
        <w:tab/>
        <w:t>В связи с изложенным, я, как законный представитель</w:t>
      </w:r>
    </w:p>
    <w:p w:rsidR="004A1D85" w:rsidRPr="000625B4" w:rsidRDefault="004A1D85" w:rsidP="00892E4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4A1D85" w:rsidRPr="000625B4" w:rsidRDefault="004A1D85" w:rsidP="00892E4D">
      <w:pPr>
        <w:spacing w:line="240" w:lineRule="auto"/>
        <w:ind w:firstLine="0"/>
        <w:rPr>
          <w:rFonts w:ascii="Times New Roman" w:hAnsi="Times New Roman"/>
          <w:i/>
          <w:sz w:val="20"/>
          <w:szCs w:val="20"/>
        </w:rPr>
      </w:pPr>
      <w:r w:rsidRPr="000625B4"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 w:rsidRPr="000625B4">
        <w:rPr>
          <w:rFonts w:ascii="Times New Roman" w:hAnsi="Times New Roman"/>
          <w:i/>
          <w:sz w:val="24"/>
          <w:szCs w:val="24"/>
        </w:rPr>
        <w:tab/>
      </w:r>
      <w:r w:rsidRPr="000625B4">
        <w:rPr>
          <w:rFonts w:ascii="Times New Roman" w:hAnsi="Times New Roman"/>
          <w:i/>
          <w:sz w:val="24"/>
          <w:szCs w:val="24"/>
        </w:rPr>
        <w:tab/>
      </w:r>
      <w:r w:rsidRPr="000625B4">
        <w:rPr>
          <w:rFonts w:ascii="Times New Roman" w:hAnsi="Times New Roman"/>
          <w:i/>
          <w:sz w:val="24"/>
          <w:szCs w:val="24"/>
        </w:rPr>
        <w:tab/>
      </w:r>
      <w:r w:rsidRPr="000625B4">
        <w:rPr>
          <w:rFonts w:ascii="Times New Roman" w:hAnsi="Times New Roman"/>
          <w:i/>
          <w:sz w:val="24"/>
          <w:szCs w:val="24"/>
        </w:rPr>
        <w:tab/>
      </w:r>
      <w:r w:rsidRPr="000625B4">
        <w:rPr>
          <w:rFonts w:ascii="Times New Roman" w:hAnsi="Times New Roman"/>
          <w:i/>
          <w:sz w:val="20"/>
          <w:szCs w:val="20"/>
        </w:rPr>
        <w:t>(ФИО ребёнка)</w:t>
      </w:r>
    </w:p>
    <w:p w:rsidR="004A1D85" w:rsidRPr="000625B4" w:rsidRDefault="004A1D85" w:rsidP="00892E4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b/>
          <w:sz w:val="24"/>
          <w:szCs w:val="24"/>
        </w:rPr>
        <w:t xml:space="preserve">даю свое согласие/ не согласен(а) </w:t>
      </w:r>
      <w:r w:rsidRPr="000625B4">
        <w:rPr>
          <w:rFonts w:ascii="Times New Roman" w:hAnsi="Times New Roman"/>
          <w:sz w:val="24"/>
          <w:szCs w:val="24"/>
        </w:rPr>
        <w:t>на изучение моим ребенком татарского</w:t>
      </w:r>
      <w:r w:rsidRPr="008E0205">
        <w:rPr>
          <w:rFonts w:ascii="Times New Roman" w:hAnsi="Times New Roman"/>
          <w:sz w:val="24"/>
          <w:szCs w:val="24"/>
        </w:rPr>
        <w:t xml:space="preserve"> </w:t>
      </w:r>
      <w:r w:rsidRPr="000625B4">
        <w:rPr>
          <w:rFonts w:ascii="Times New Roman" w:hAnsi="Times New Roman"/>
          <w:sz w:val="24"/>
          <w:szCs w:val="24"/>
        </w:rPr>
        <w:t>языка</w:t>
      </w:r>
    </w:p>
    <w:p w:rsidR="004A1D85" w:rsidRPr="008E0205" w:rsidRDefault="004A1D85" w:rsidP="00892E4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E0205">
        <w:rPr>
          <w:rFonts w:ascii="Times New Roman" w:hAnsi="Times New Roman"/>
          <w:i/>
        </w:rPr>
        <w:t xml:space="preserve">        </w:t>
      </w:r>
      <w:r w:rsidRPr="008E0205">
        <w:rPr>
          <w:rFonts w:ascii="Times New Roman" w:hAnsi="Times New Roman"/>
          <w:i/>
          <w:u w:val="single"/>
        </w:rPr>
        <w:t>(нужное подчеркнуть)</w:t>
      </w:r>
      <w:r w:rsidRPr="008E0205">
        <w:rPr>
          <w:rFonts w:ascii="Times New Roman" w:hAnsi="Times New Roman"/>
          <w:sz w:val="24"/>
          <w:szCs w:val="24"/>
        </w:rPr>
        <w:t xml:space="preserve"> </w:t>
      </w:r>
    </w:p>
    <w:p w:rsidR="004A1D85" w:rsidRPr="008E0205" w:rsidRDefault="004A1D85" w:rsidP="00892E4D">
      <w:pPr>
        <w:spacing w:line="240" w:lineRule="auto"/>
        <w:ind w:firstLine="0"/>
        <w:rPr>
          <w:rFonts w:ascii="Times New Roman" w:hAnsi="Times New Roman"/>
          <w:b/>
          <w:i/>
          <w:u w:val="single"/>
        </w:rPr>
      </w:pPr>
      <w:r w:rsidRPr="000625B4">
        <w:rPr>
          <w:rFonts w:ascii="Times New Roman" w:hAnsi="Times New Roman"/>
          <w:sz w:val="24"/>
          <w:szCs w:val="24"/>
        </w:rPr>
        <w:t>в рамках образовательной Программы дошкольной образовательной организации.</w:t>
      </w:r>
    </w:p>
    <w:p w:rsidR="004A1D85" w:rsidRPr="000625B4" w:rsidRDefault="004A1D85" w:rsidP="00892E4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4A1D85" w:rsidRDefault="004A1D85" w:rsidP="00892E4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4A1D85" w:rsidRDefault="004A1D85" w:rsidP="00892E4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625B4">
        <w:rPr>
          <w:rFonts w:ascii="Times New Roman" w:hAnsi="Times New Roman"/>
          <w:sz w:val="24"/>
          <w:szCs w:val="24"/>
        </w:rPr>
        <w:t xml:space="preserve">Подпись_____________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Pr="000625B4">
        <w:rPr>
          <w:rFonts w:ascii="Times New Roman" w:hAnsi="Times New Roman"/>
          <w:sz w:val="24"/>
          <w:szCs w:val="24"/>
        </w:rPr>
        <w:t>Дата_________________</w:t>
      </w:r>
    </w:p>
    <w:p w:rsidR="004A1D85" w:rsidRDefault="004A1D85" w:rsidP="00892E4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4A1D85" w:rsidRPr="000625B4" w:rsidRDefault="004A1D85" w:rsidP="00892E4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sectPr w:rsidR="004A1D85" w:rsidRPr="000625B4" w:rsidSect="008E0205">
      <w:pgSz w:w="11906" w:h="16838"/>
      <w:pgMar w:top="851" w:right="851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2E4D"/>
    <w:rsid w:val="000625B4"/>
    <w:rsid w:val="001D03E2"/>
    <w:rsid w:val="002249A0"/>
    <w:rsid w:val="00243136"/>
    <w:rsid w:val="002847B5"/>
    <w:rsid w:val="00304837"/>
    <w:rsid w:val="004A1D85"/>
    <w:rsid w:val="0069286E"/>
    <w:rsid w:val="0076361B"/>
    <w:rsid w:val="007B7889"/>
    <w:rsid w:val="00892E4D"/>
    <w:rsid w:val="008E0205"/>
    <w:rsid w:val="008F7FC2"/>
    <w:rsid w:val="0099174A"/>
    <w:rsid w:val="009F61FA"/>
    <w:rsid w:val="00A20E91"/>
    <w:rsid w:val="00A26D35"/>
    <w:rsid w:val="00A641C7"/>
    <w:rsid w:val="00AF052E"/>
    <w:rsid w:val="00C96404"/>
    <w:rsid w:val="00CD6A58"/>
    <w:rsid w:val="00D60003"/>
    <w:rsid w:val="00DB5E4C"/>
    <w:rsid w:val="00E111FA"/>
    <w:rsid w:val="00E20C54"/>
    <w:rsid w:val="00F920F3"/>
    <w:rsid w:val="00F9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136"/>
    <w:pPr>
      <w:spacing w:line="360" w:lineRule="auto"/>
      <w:ind w:firstLine="720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191</Words>
  <Characters>1095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 МАДОУ №376</dc:title>
  <dc:subject/>
  <dc:creator>я</dc:creator>
  <cp:keywords/>
  <dc:description/>
  <cp:lastModifiedBy>User</cp:lastModifiedBy>
  <cp:revision>4</cp:revision>
  <cp:lastPrinted>2020-04-08T10:30:00Z</cp:lastPrinted>
  <dcterms:created xsi:type="dcterms:W3CDTF">2020-04-21T10:48:00Z</dcterms:created>
  <dcterms:modified xsi:type="dcterms:W3CDTF">2020-04-21T10:52:00Z</dcterms:modified>
</cp:coreProperties>
</file>